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09C23" w14:textId="77777777" w:rsidR="00EA2503" w:rsidRPr="00EA2503" w:rsidRDefault="00EA2503" w:rsidP="00EA2503">
      <w:pPr>
        <w:rPr>
          <w:rFonts w:cs="Arial"/>
        </w:rPr>
      </w:pPr>
    </w:p>
    <w:p w14:paraId="2B841B53" w14:textId="5A3A0653" w:rsidR="00EA2503" w:rsidRDefault="00D878D3" w:rsidP="00D878D3">
      <w:pPr>
        <w:spacing w:after="0"/>
        <w:rPr>
          <w:noProof/>
        </w:rPr>
      </w:pPr>
      <w:r>
        <w:rPr>
          <w:noProof/>
        </w:rPr>
        <w:t xml:space="preserve">An die </w:t>
      </w:r>
    </w:p>
    <w:p w14:paraId="5D269215" w14:textId="3BDF6E7B" w:rsidR="00D878D3" w:rsidRDefault="00D878D3" w:rsidP="00D878D3">
      <w:pPr>
        <w:spacing w:after="0"/>
        <w:rPr>
          <w:noProof/>
        </w:rPr>
      </w:pPr>
      <w:r>
        <w:rPr>
          <w:noProof/>
        </w:rPr>
        <w:t xml:space="preserve">Landesleitung der </w:t>
      </w:r>
    </w:p>
    <w:p w14:paraId="21F41650" w14:textId="4ABD4650" w:rsidR="00D878D3" w:rsidRDefault="00D878D3" w:rsidP="00D878D3">
      <w:pPr>
        <w:spacing w:after="0"/>
        <w:rPr>
          <w:noProof/>
        </w:rPr>
      </w:pPr>
      <w:r>
        <w:rPr>
          <w:noProof/>
        </w:rPr>
        <w:t>Wiener Pfa</w:t>
      </w:r>
      <w:r w:rsidR="004B37E4">
        <w:rPr>
          <w:noProof/>
        </w:rPr>
        <w:t>d</w:t>
      </w:r>
      <w:r>
        <w:rPr>
          <w:noProof/>
        </w:rPr>
        <w:t>finder und Pfadfinderinnen</w:t>
      </w:r>
    </w:p>
    <w:p w14:paraId="5F5AFD9C" w14:textId="72F4E5C2" w:rsidR="00D878D3" w:rsidRDefault="00D878D3" w:rsidP="00D878D3">
      <w:pPr>
        <w:spacing w:after="0"/>
        <w:rPr>
          <w:noProof/>
        </w:rPr>
      </w:pPr>
      <w:r>
        <w:rPr>
          <w:noProof/>
        </w:rPr>
        <w:t>Hasnerstraße 41</w:t>
      </w:r>
    </w:p>
    <w:p w14:paraId="21BC443D" w14:textId="14FBED1C" w:rsidR="00D878D3" w:rsidRDefault="00D878D3" w:rsidP="00D878D3">
      <w:pPr>
        <w:spacing w:after="0"/>
        <w:rPr>
          <w:rFonts w:cs="Arial"/>
        </w:rPr>
      </w:pPr>
      <w:r>
        <w:rPr>
          <w:noProof/>
        </w:rPr>
        <w:t xml:space="preserve">1160 Wien </w:t>
      </w:r>
    </w:p>
    <w:p w14:paraId="7445E1B7" w14:textId="77777777" w:rsidR="00B409D2" w:rsidRDefault="00D878D3" w:rsidP="00F149DC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74AAEC47" w14:textId="396119FA" w:rsidR="00EA2503" w:rsidRDefault="00D878D3" w:rsidP="00F33F10">
      <w:pPr>
        <w:ind w:left="6372"/>
        <w:jc w:val="right"/>
        <w:rPr>
          <w:rFonts w:cs="Arial"/>
        </w:rPr>
      </w:pPr>
      <w:r>
        <w:rPr>
          <w:rFonts w:cs="Arial"/>
        </w:rPr>
        <w:t>Wien, am</w:t>
      </w:r>
      <w:r w:rsidR="004B37E4">
        <w:rPr>
          <w:rFonts w:cs="Arial"/>
        </w:rPr>
        <w:t xml:space="preserve"> </w:t>
      </w:r>
      <w:r w:rsidR="001B5EC2">
        <w:rPr>
          <w:rFonts w:cs="Arial"/>
        </w:rPr>
        <w:fldChar w:fldCharType="begin"/>
      </w:r>
      <w:r w:rsidR="001B5EC2">
        <w:rPr>
          <w:rFonts w:cs="Arial"/>
        </w:rPr>
        <w:instrText xml:space="preserve"> TIME \@ "dd.MM.yyyy" </w:instrText>
      </w:r>
      <w:r w:rsidR="001B5EC2">
        <w:rPr>
          <w:rFonts w:cs="Arial"/>
        </w:rPr>
        <w:fldChar w:fldCharType="separate"/>
      </w:r>
      <w:r w:rsidR="001B5EC2">
        <w:rPr>
          <w:rFonts w:cs="Arial"/>
          <w:noProof/>
        </w:rPr>
        <w:t>08.08.2026</w:t>
      </w:r>
      <w:r w:rsidR="001B5EC2">
        <w:rPr>
          <w:rFonts w:cs="Arial"/>
        </w:rPr>
        <w:fldChar w:fldCharType="end"/>
      </w:r>
    </w:p>
    <w:p w14:paraId="28937CE3" w14:textId="77777777" w:rsidR="00D878D3" w:rsidRPr="00D878D3" w:rsidRDefault="00D878D3" w:rsidP="00F149DC">
      <w:pPr>
        <w:rPr>
          <w:rFonts w:ascii="Kumbh Sans ExtraBold" w:hAnsi="Kumbh Sans ExtraBold" w:cs="Arial"/>
        </w:rPr>
      </w:pPr>
    </w:p>
    <w:p w14:paraId="514BB171" w14:textId="77777777" w:rsidR="00B409D2" w:rsidRDefault="00B409D2" w:rsidP="00D878D3">
      <w:pPr>
        <w:rPr>
          <w:rFonts w:ascii="Kumbh Sans ExtraBold" w:hAnsi="Kumbh Sans ExtraBold" w:cs="Arial"/>
        </w:rPr>
      </w:pPr>
    </w:p>
    <w:p w14:paraId="2E5AF2D3" w14:textId="413773A4" w:rsidR="00D878D3" w:rsidRDefault="00D878D3" w:rsidP="00D878D3">
      <w:pPr>
        <w:rPr>
          <w:rFonts w:ascii="Kumbh Sans ExtraBold" w:hAnsi="Kumbh Sans ExtraBold" w:cs="Arial"/>
        </w:rPr>
      </w:pPr>
      <w:r w:rsidRPr="00D878D3">
        <w:rPr>
          <w:rFonts w:ascii="Kumbh Sans ExtraBold" w:hAnsi="Kumbh Sans ExtraBold" w:cs="Arial"/>
        </w:rPr>
        <w:t>Wahlvorschlag für die a</w:t>
      </w:r>
      <w:proofErr w:type="spellStart"/>
      <w:r w:rsidRPr="00D878D3">
        <w:rPr>
          <w:rFonts w:ascii="Kumbh Sans ExtraBold" w:hAnsi="Kumbh Sans ExtraBold" w:cs="Arial"/>
          <w:lang w:val="de-DE"/>
        </w:rPr>
        <w:t>u</w:t>
      </w:r>
      <w:r w:rsidR="00B409D2">
        <w:rPr>
          <w:rFonts w:ascii="Kumbh Sans ExtraBold" w:hAnsi="Kumbh Sans ExtraBold" w:cs="Arial"/>
          <w:lang w:val="de-DE"/>
        </w:rPr>
        <w:t>ß</w:t>
      </w:r>
      <w:r w:rsidRPr="00D878D3">
        <w:rPr>
          <w:rFonts w:ascii="Kumbh Sans ExtraBold" w:hAnsi="Kumbh Sans ExtraBold" w:cs="Arial"/>
          <w:lang w:val="de-DE"/>
        </w:rPr>
        <w:t>erordentliche</w:t>
      </w:r>
      <w:proofErr w:type="spellEnd"/>
      <w:r w:rsidRPr="00D878D3">
        <w:rPr>
          <w:rFonts w:ascii="Kumbh Sans ExtraBold" w:hAnsi="Kumbh Sans ExtraBold" w:cs="Arial"/>
          <w:lang w:val="de-DE"/>
        </w:rPr>
        <w:t xml:space="preserve"> Landestagung </w:t>
      </w:r>
      <w:r w:rsidRPr="00D878D3">
        <w:rPr>
          <w:rFonts w:ascii="Kumbh Sans ExtraBold" w:hAnsi="Kumbh Sans ExtraBold" w:cs="Arial"/>
        </w:rPr>
        <w:t xml:space="preserve">am 22. September 2026 </w:t>
      </w:r>
    </w:p>
    <w:p w14:paraId="6FCEBF9D" w14:textId="77777777" w:rsidR="00B409D2" w:rsidRDefault="00B409D2" w:rsidP="00D878D3">
      <w:pPr>
        <w:rPr>
          <w:rFonts w:cs="Arial"/>
        </w:rPr>
      </w:pPr>
    </w:p>
    <w:p w14:paraId="00D7C546" w14:textId="31117627" w:rsidR="00D878D3" w:rsidRPr="00D878D3" w:rsidRDefault="00D878D3" w:rsidP="00D878D3">
      <w:pPr>
        <w:rPr>
          <w:rFonts w:cs="Arial"/>
          <w:lang w:val="de-DE"/>
        </w:rPr>
      </w:pPr>
      <w:r w:rsidRPr="00D878D3">
        <w:rPr>
          <w:rFonts w:cs="Arial"/>
        </w:rPr>
        <w:t>Für die Wahl zum Präsidenten der Wiener Pfadfinder und Pfadfinderinnen auf der a</w:t>
      </w:r>
      <w:proofErr w:type="spellStart"/>
      <w:r w:rsidRPr="00D878D3">
        <w:rPr>
          <w:rFonts w:cs="Arial"/>
          <w:lang w:val="de-DE"/>
        </w:rPr>
        <w:t>ußerordentliche</w:t>
      </w:r>
      <w:r w:rsidR="00B409D2">
        <w:rPr>
          <w:rFonts w:cs="Arial"/>
          <w:lang w:val="de-DE"/>
        </w:rPr>
        <w:t>n</w:t>
      </w:r>
      <w:proofErr w:type="spellEnd"/>
      <w:r w:rsidRPr="00D878D3">
        <w:rPr>
          <w:rFonts w:cs="Arial"/>
          <w:lang w:val="de-DE"/>
        </w:rPr>
        <w:t xml:space="preserve"> Landestagung </w:t>
      </w:r>
      <w:r w:rsidR="00B409D2">
        <w:rPr>
          <w:rFonts w:cs="Arial"/>
          <w:lang w:val="de-DE"/>
        </w:rPr>
        <w:t xml:space="preserve">im </w:t>
      </w:r>
      <w:r w:rsidRPr="00D878D3">
        <w:rPr>
          <w:rFonts w:cs="Arial"/>
          <w:lang w:val="de-DE"/>
        </w:rPr>
        <w:t xml:space="preserve">September 2026 wird </w:t>
      </w:r>
    </w:p>
    <w:p w14:paraId="4FBDFEC7" w14:textId="0B423CF7" w:rsidR="00D878D3" w:rsidRPr="00D878D3" w:rsidRDefault="00D878D3" w:rsidP="00D878D3">
      <w:pPr>
        <w:jc w:val="center"/>
        <w:rPr>
          <w:rFonts w:ascii="Kumbh Sans ExtraBold" w:hAnsi="Kumbh Sans ExtraBold" w:cs="Arial"/>
        </w:rPr>
      </w:pPr>
      <w:r>
        <w:rPr>
          <w:rFonts w:ascii="Kumbh Sans ExtraBold" w:hAnsi="Kumbh Sans ExtraBold" w:cs="Arial"/>
          <w:lang w:val="de-DE"/>
        </w:rPr>
        <w:t xml:space="preserve">Herr </w:t>
      </w:r>
      <w:r w:rsidR="00B409D2">
        <w:rPr>
          <w:rFonts w:ascii="Kumbh Sans ExtraBold" w:hAnsi="Kumbh Sans ExtraBold" w:cs="Arial"/>
          <w:lang w:val="de-DE"/>
        </w:rPr>
        <w:t>Werner Hawlik, MSc</w:t>
      </w:r>
    </w:p>
    <w:p w14:paraId="2842E76A" w14:textId="05F57C1D" w:rsidR="00460E4D" w:rsidRDefault="00D878D3" w:rsidP="007670A1">
      <w:r>
        <w:t>vorgeschlagen.</w:t>
      </w:r>
    </w:p>
    <w:p w14:paraId="47CEE5D5" w14:textId="77777777" w:rsidR="00D878D3" w:rsidRDefault="00D878D3" w:rsidP="007670A1"/>
    <w:p w14:paraId="1DE273F2" w14:textId="4296D6F9" w:rsidR="00D878D3" w:rsidRDefault="00D878D3" w:rsidP="007670A1">
      <w:r>
        <w:t xml:space="preserve">Gut Pfad, </w:t>
      </w:r>
    </w:p>
    <w:p w14:paraId="3E13309C" w14:textId="77777777" w:rsidR="00D878D3" w:rsidRDefault="00D878D3" w:rsidP="007670A1"/>
    <w:p w14:paraId="64CA0E59" w14:textId="77777777" w:rsidR="00D878D3" w:rsidRDefault="00D878D3" w:rsidP="007670A1"/>
    <w:p w14:paraId="1B217016" w14:textId="77777777" w:rsidR="00D878D3" w:rsidRPr="00EA2503" w:rsidRDefault="00D878D3" w:rsidP="007670A1"/>
    <w:sectPr w:rsidR="00D878D3" w:rsidRPr="00EA2503" w:rsidSect="00EA2503">
      <w:headerReference w:type="default" r:id="rId9"/>
      <w:footerReference w:type="default" r:id="rId10"/>
      <w:pgSz w:w="11906" w:h="16838"/>
      <w:pgMar w:top="1417" w:right="1417" w:bottom="1134" w:left="1417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E96F2" w14:textId="77777777" w:rsidR="00752D4A" w:rsidRDefault="00752D4A" w:rsidP="00171CF0">
      <w:pPr>
        <w:spacing w:after="0" w:line="240" w:lineRule="auto"/>
      </w:pPr>
      <w:r>
        <w:separator/>
      </w:r>
    </w:p>
  </w:endnote>
  <w:endnote w:type="continuationSeparator" w:id="0">
    <w:p w14:paraId="5C473A40" w14:textId="77777777" w:rsidR="00752D4A" w:rsidRDefault="00752D4A" w:rsidP="0017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umbh Sans">
    <w:altName w:val="Calibri"/>
    <w:panose1 w:val="00000000000000000000"/>
    <w:charset w:val="4D"/>
    <w:family w:val="auto"/>
    <w:pitch w:val="variable"/>
    <w:sig w:usb0="A00000EF" w:usb1="4000206B" w:usb2="00000008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mbh Sans ExtraBold">
    <w:altName w:val="Calibri"/>
    <w:panose1 w:val="00000000000000000000"/>
    <w:charset w:val="00"/>
    <w:family w:val="auto"/>
    <w:pitch w:val="variable"/>
    <w:sig w:usb0="A00000EF" w:usb1="4000206B" w:usb2="00000008" w:usb3="00000000" w:csb0="00000093" w:csb1="00000000"/>
  </w:font>
  <w:font w:name="Gloria Hallelujah">
    <w:altName w:val="Calibri"/>
    <w:charset w:val="00"/>
    <w:family w:val="auto"/>
    <w:pitch w:val="variable"/>
    <w:sig w:usb0="A000002F" w:usb1="50004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75086" w14:textId="77777777" w:rsidR="00171CF0" w:rsidRDefault="004345E5" w:rsidP="00171CF0">
    <w:pPr>
      <w:pStyle w:val="Fuzeile"/>
      <w:jc w:val="both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9B5A98" wp14:editId="17EF577B">
              <wp:simplePos x="0" y="0"/>
              <wp:positionH relativeFrom="page">
                <wp:align>left</wp:align>
              </wp:positionH>
              <wp:positionV relativeFrom="paragraph">
                <wp:posOffset>-13173</wp:posOffset>
              </wp:positionV>
              <wp:extent cx="3602990" cy="813975"/>
              <wp:effectExtent l="0" t="0" r="0" b="5715"/>
              <wp:wrapNone/>
              <wp:docPr id="953913579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2990" cy="813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B10EDC" w14:textId="77777777" w:rsidR="00171CF0" w:rsidRPr="004345E5" w:rsidRDefault="00D52238" w:rsidP="007670A1">
                          <w:pPr>
                            <w:pStyle w:val="Kopfzeile"/>
                            <w:spacing w:before="160" w:after="80" w:line="220" w:lineRule="exact"/>
                            <w:jc w:val="right"/>
                            <w:rPr>
                              <w:rFonts w:ascii="Gloria Hallelujah" w:hAnsi="Gloria Hallelujah" w:cs="Kumbh Sans"/>
                              <w:color w:val="9D2632"/>
                              <w:spacing w:val="1"/>
                              <w:sz w:val="16"/>
                              <w:szCs w:val="16"/>
                            </w:rPr>
                          </w:pPr>
                          <w:r w:rsidRPr="004345E5">
                            <w:rPr>
                              <w:rFonts w:ascii="Gloria Hallelujah" w:hAnsi="Gloria Hallelujah" w:cs="Kumbh Sans"/>
                              <w:color w:val="9D2632"/>
                              <w:spacing w:val="1"/>
                              <w:sz w:val="16"/>
                              <w:szCs w:val="16"/>
                            </w:rPr>
                            <w:t>W</w:t>
                          </w:r>
                          <w:r w:rsidR="00171CF0" w:rsidRPr="004345E5">
                            <w:rPr>
                              <w:rFonts w:ascii="Gloria Hallelujah" w:hAnsi="Gloria Hallelujah" w:cs="Kumbh Sans"/>
                              <w:color w:val="9D2632"/>
                              <w:spacing w:val="1"/>
                              <w:sz w:val="16"/>
                              <w:szCs w:val="16"/>
                            </w:rPr>
                            <w:t xml:space="preserve">ir sind Abenteuer. Wir sind Gemeinschaft. Wir sind </w:t>
                          </w:r>
                          <w:r w:rsidR="004345E5">
                            <w:rPr>
                              <w:rFonts w:ascii="Gloria Hallelujah" w:hAnsi="Gloria Hallelujah" w:cs="Kumbh Sans"/>
                              <w:color w:val="9D2632"/>
                              <w:spacing w:val="1"/>
                              <w:sz w:val="16"/>
                              <w:szCs w:val="16"/>
                            </w:rPr>
                            <w:t>Zukunft.</w:t>
                          </w:r>
                        </w:p>
                        <w:p w14:paraId="4D93C9CA" w14:textId="77777777" w:rsidR="004345E5" w:rsidRPr="004345E5" w:rsidRDefault="004345E5" w:rsidP="004345E5">
                          <w:pPr>
                            <w:spacing w:after="0" w:line="220" w:lineRule="exact"/>
                            <w:jc w:val="right"/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</w:pPr>
                          <w:r w:rsidRPr="004345E5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Verbandskonto IBAN:</w:t>
                          </w:r>
                          <w:r w:rsidRPr="004345E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4345E5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AT53 1100 0097 1345 5500</w:t>
                          </w:r>
                        </w:p>
                        <w:p w14:paraId="39B1293E" w14:textId="77777777" w:rsidR="00D52238" w:rsidRPr="004345E5" w:rsidRDefault="00D52238" w:rsidP="004345E5">
                          <w:pPr>
                            <w:spacing w:after="0" w:line="220" w:lineRule="exact"/>
                            <w:jc w:val="right"/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345E5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ZVR Nummer</w:t>
                          </w:r>
                          <w:proofErr w:type="gramEnd"/>
                          <w:r w:rsidRPr="004345E5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: 323936327</w:t>
                          </w:r>
                        </w:p>
                        <w:p w14:paraId="5C8807B6" w14:textId="77777777" w:rsidR="004345E5" w:rsidRPr="004345E5" w:rsidRDefault="004345E5" w:rsidP="004345E5">
                          <w:pPr>
                            <w:pStyle w:val="Kopfzeile"/>
                            <w:spacing w:line="240" w:lineRule="exact"/>
                            <w:jc w:val="right"/>
                            <w:rPr>
                              <w:rFonts w:cs="Kumbh Sans"/>
                              <w:b/>
                              <w:bCs/>
                              <w:color w:val="9D2632"/>
                              <w:spacing w:val="1"/>
                              <w:sz w:val="16"/>
                              <w:szCs w:val="16"/>
                            </w:rPr>
                          </w:pPr>
                          <w:r w:rsidRPr="004345E5">
                            <w:rPr>
                              <w:rFonts w:cs="Kumbh Sans"/>
                              <w:b/>
                              <w:bCs/>
                              <w:color w:val="9D2632"/>
                              <w:spacing w:val="1"/>
                              <w:sz w:val="16"/>
                              <w:szCs w:val="16"/>
                            </w:rPr>
                            <w:t>www.wpp.at</w:t>
                          </w:r>
                        </w:p>
                        <w:p w14:paraId="699CC94D" w14:textId="77777777" w:rsidR="00171CF0" w:rsidRPr="004345E5" w:rsidRDefault="00171CF0" w:rsidP="00D52238">
                          <w:pPr>
                            <w:spacing w:line="220" w:lineRule="exact"/>
                            <w:jc w:val="right"/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</w:pPr>
                          <w:r w:rsidRPr="004345E5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EE3764D" w14:textId="77777777" w:rsidR="00171CF0" w:rsidRPr="004345E5" w:rsidRDefault="00171CF0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9B5A98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left:0;text-align:left;margin-left:0;margin-top:-1.05pt;width:283.7pt;height:64.1pt;z-index:25166131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" filled="f" stroked="f" strokeweight=".5pt">
              <v:textbox inset="0,0,0,0">
                <w:txbxContent>
                  <w:p w14:paraId="32B10EDC" w14:textId="77777777" w:rsidR="00171CF0" w:rsidRPr="004345E5" w:rsidRDefault="00D52238" w:rsidP="007670A1">
                    <w:pPr>
                      <w:pStyle w:val="Kopfzeile"/>
                      <w:spacing w:before="160" w:after="80" w:line="220" w:lineRule="exact"/>
                      <w:jc w:val="right"/>
                      <w:rPr>
                        <w:rFonts w:ascii="Gloria Hallelujah" w:hAnsi="Gloria Hallelujah" w:cs="Kumbh Sans"/>
                        <w:color w:val="9D2632"/>
                        <w:spacing w:val="1"/>
                        <w:sz w:val="16"/>
                        <w:szCs w:val="16"/>
                      </w:rPr>
                    </w:pPr>
                    <w:r w:rsidRPr="004345E5">
                      <w:rPr>
                        <w:rFonts w:ascii="Gloria Hallelujah" w:hAnsi="Gloria Hallelujah" w:cs="Kumbh Sans"/>
                        <w:color w:val="9D2632"/>
                        <w:spacing w:val="1"/>
                        <w:sz w:val="16"/>
                        <w:szCs w:val="16"/>
                      </w:rPr>
                      <w:t>W</w:t>
                    </w:r>
                    <w:r w:rsidR="00171CF0" w:rsidRPr="004345E5">
                      <w:rPr>
                        <w:rFonts w:ascii="Gloria Hallelujah" w:hAnsi="Gloria Hallelujah" w:cs="Kumbh Sans"/>
                        <w:color w:val="9D2632"/>
                        <w:spacing w:val="1"/>
                        <w:sz w:val="16"/>
                        <w:szCs w:val="16"/>
                      </w:rPr>
                      <w:t xml:space="preserve">ir sind Abenteuer. Wir sind Gemeinschaft. Wir sind </w:t>
                    </w:r>
                    <w:r w:rsidR="004345E5">
                      <w:rPr>
                        <w:rFonts w:ascii="Gloria Hallelujah" w:hAnsi="Gloria Hallelujah" w:cs="Kumbh Sans"/>
                        <w:color w:val="9D2632"/>
                        <w:spacing w:val="1"/>
                        <w:sz w:val="16"/>
                        <w:szCs w:val="16"/>
                      </w:rPr>
                      <w:t>Zukunft.</w:t>
                    </w:r>
                  </w:p>
                  <w:p w14:paraId="4D93C9CA" w14:textId="77777777" w:rsidR="004345E5" w:rsidRPr="004345E5" w:rsidRDefault="004345E5" w:rsidP="004345E5">
                    <w:pPr>
                      <w:spacing w:after="0" w:line="220" w:lineRule="exact"/>
                      <w:jc w:val="right"/>
                      <w:rPr>
                        <w:rFonts w:cs="Kumbh Sans"/>
                        <w:spacing w:val="1"/>
                        <w:sz w:val="16"/>
                        <w:szCs w:val="16"/>
                      </w:rPr>
                    </w:pPr>
                    <w:r w:rsidRPr="004345E5">
                      <w:rPr>
                        <w:rFonts w:cs="Kumbh Sans"/>
                        <w:spacing w:val="1"/>
                        <w:sz w:val="16"/>
                        <w:szCs w:val="16"/>
                      </w:rPr>
                      <w:t>Verbandskonto IBAN:</w:t>
                    </w:r>
                    <w:r w:rsidRPr="004345E5">
                      <w:rPr>
                        <w:sz w:val="16"/>
                        <w:szCs w:val="16"/>
                      </w:rPr>
                      <w:t xml:space="preserve"> </w:t>
                    </w:r>
                    <w:r w:rsidRPr="004345E5">
                      <w:rPr>
                        <w:rFonts w:cs="Kumbh Sans"/>
                        <w:spacing w:val="1"/>
                        <w:sz w:val="16"/>
                        <w:szCs w:val="16"/>
                      </w:rPr>
                      <w:t>AT53 1100 0097 1345 5500</w:t>
                    </w:r>
                  </w:p>
                  <w:p w14:paraId="39B1293E" w14:textId="77777777" w:rsidR="00D52238" w:rsidRPr="004345E5" w:rsidRDefault="00D52238" w:rsidP="004345E5">
                    <w:pPr>
                      <w:spacing w:after="0" w:line="220" w:lineRule="exact"/>
                      <w:jc w:val="right"/>
                      <w:rPr>
                        <w:rFonts w:cs="Kumbh Sans"/>
                        <w:spacing w:val="1"/>
                        <w:sz w:val="16"/>
                        <w:szCs w:val="16"/>
                      </w:rPr>
                    </w:pPr>
                    <w:proofErr w:type="gramStart"/>
                    <w:r w:rsidRPr="004345E5">
                      <w:rPr>
                        <w:rFonts w:cs="Kumbh Sans"/>
                        <w:spacing w:val="1"/>
                        <w:sz w:val="16"/>
                        <w:szCs w:val="16"/>
                      </w:rPr>
                      <w:t>ZVR Nummer</w:t>
                    </w:r>
                    <w:proofErr w:type="gramEnd"/>
                    <w:r w:rsidRPr="004345E5">
                      <w:rPr>
                        <w:rFonts w:cs="Kumbh Sans"/>
                        <w:spacing w:val="1"/>
                        <w:sz w:val="16"/>
                        <w:szCs w:val="16"/>
                      </w:rPr>
                      <w:t>: 323936327</w:t>
                    </w:r>
                  </w:p>
                  <w:p w14:paraId="5C8807B6" w14:textId="77777777" w:rsidR="004345E5" w:rsidRPr="004345E5" w:rsidRDefault="004345E5" w:rsidP="004345E5">
                    <w:pPr>
                      <w:pStyle w:val="Kopfzeile"/>
                      <w:spacing w:line="240" w:lineRule="exact"/>
                      <w:jc w:val="right"/>
                      <w:rPr>
                        <w:rFonts w:cs="Kumbh Sans"/>
                        <w:b/>
                        <w:bCs/>
                        <w:color w:val="9D2632"/>
                        <w:spacing w:val="1"/>
                        <w:sz w:val="16"/>
                        <w:szCs w:val="16"/>
                      </w:rPr>
                    </w:pPr>
                    <w:r w:rsidRPr="004345E5">
                      <w:rPr>
                        <w:rFonts w:cs="Kumbh Sans"/>
                        <w:b/>
                        <w:bCs/>
                        <w:color w:val="9D2632"/>
                        <w:spacing w:val="1"/>
                        <w:sz w:val="16"/>
                        <w:szCs w:val="16"/>
                      </w:rPr>
                      <w:t>www.wpp.at</w:t>
                    </w:r>
                  </w:p>
                  <w:p w14:paraId="699CC94D" w14:textId="77777777" w:rsidR="00171CF0" w:rsidRPr="004345E5" w:rsidRDefault="00171CF0" w:rsidP="00D52238">
                    <w:pPr>
                      <w:spacing w:line="220" w:lineRule="exact"/>
                      <w:jc w:val="right"/>
                      <w:rPr>
                        <w:rFonts w:cs="Kumbh Sans"/>
                        <w:spacing w:val="1"/>
                        <w:sz w:val="16"/>
                        <w:szCs w:val="16"/>
                      </w:rPr>
                    </w:pPr>
                    <w:r w:rsidRPr="004345E5">
                      <w:rPr>
                        <w:rFonts w:cs="Kumbh Sans"/>
                        <w:spacing w:val="1"/>
                        <w:sz w:val="16"/>
                        <w:szCs w:val="16"/>
                      </w:rPr>
                      <w:t xml:space="preserve"> </w:t>
                    </w:r>
                  </w:p>
                  <w:p w14:paraId="3EE3764D" w14:textId="77777777" w:rsidR="00171CF0" w:rsidRPr="004345E5" w:rsidRDefault="00171CF0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FBD07D" wp14:editId="7E7A3E32">
              <wp:simplePos x="0" y="0"/>
              <wp:positionH relativeFrom="page">
                <wp:align>right</wp:align>
              </wp:positionH>
              <wp:positionV relativeFrom="paragraph">
                <wp:posOffset>-3506</wp:posOffset>
              </wp:positionV>
              <wp:extent cx="3602990" cy="726633"/>
              <wp:effectExtent l="0" t="0" r="0" b="0"/>
              <wp:wrapNone/>
              <wp:docPr id="2067942390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2990" cy="7266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75DC81" w14:textId="77777777" w:rsidR="00171CF0" w:rsidRPr="00171CF0" w:rsidRDefault="00171CF0" w:rsidP="00171CF0">
                          <w:pPr>
                            <w:pStyle w:val="berschrift1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 w:rsidRPr="00171CF0">
                            <w:rPr>
                              <w:sz w:val="18"/>
                              <w:szCs w:val="18"/>
                            </w:rPr>
                            <w:t xml:space="preserve">WIENER PFADFINDER UND PFADFINDERINNEN </w:t>
                          </w:r>
                        </w:p>
                        <w:p w14:paraId="2F992C29" w14:textId="77777777" w:rsidR="00171CF0" w:rsidRPr="007B4912" w:rsidRDefault="00171CF0" w:rsidP="00171CF0">
                          <w:pPr>
                            <w:pStyle w:val="Kopfzeile"/>
                            <w:spacing w:line="240" w:lineRule="exact"/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A-116</w:t>
                          </w:r>
                          <w:r w:rsidRPr="007B4912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 xml:space="preserve">0 Wien, </w:t>
                          </w:r>
                          <w:r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Hasnerstraße 41</w:t>
                          </w:r>
                        </w:p>
                        <w:p w14:paraId="223FFEEF" w14:textId="77777777" w:rsidR="004345E5" w:rsidRDefault="00171CF0" w:rsidP="00171CF0">
                          <w:pPr>
                            <w:pStyle w:val="Kopfzeile"/>
                            <w:spacing w:line="240" w:lineRule="exact"/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Telefon</w:t>
                          </w:r>
                          <w:r w:rsidR="004345E5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="004345E5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 xml:space="preserve">+43 </w:t>
                          </w:r>
                          <w:r w:rsidRPr="007B4912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 xml:space="preserve">1 </w:t>
                          </w:r>
                          <w:r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495 23 15</w:t>
                          </w:r>
                          <w:r w:rsidRPr="007B4912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 xml:space="preserve">, </w:t>
                          </w:r>
                        </w:p>
                        <w:p w14:paraId="0C23C8BB" w14:textId="77777777" w:rsidR="00171CF0" w:rsidRDefault="004345E5" w:rsidP="00171CF0">
                          <w:pPr>
                            <w:pStyle w:val="Kopfzeile"/>
                            <w:spacing w:line="240" w:lineRule="exact"/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 xml:space="preserve">E-Mail: </w:t>
                          </w:r>
                          <w:r w:rsidR="00171CF0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office</w:t>
                          </w:r>
                          <w:r w:rsidR="00171CF0" w:rsidRPr="007B4912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@</w:t>
                          </w:r>
                          <w:r w:rsidR="00171CF0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wpp</w:t>
                          </w:r>
                          <w:r w:rsidR="00171CF0" w:rsidRPr="007B4912">
                            <w:rPr>
                              <w:rFonts w:cs="Kumbh Sans"/>
                              <w:spacing w:val="1"/>
                              <w:sz w:val="16"/>
                              <w:szCs w:val="16"/>
                            </w:rPr>
                            <w:t>.at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BD07D" id="_x0000_s1027" type="#_x0000_t202" style="position:absolute;left:0;text-align:left;margin-left:232.5pt;margin-top:-.3pt;width:283.7pt;height:57.2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" filled="f" stroked="f" strokeweight=".5pt">
              <v:textbox inset="0,0,0,0">
                <w:txbxContent>
                  <w:p w14:paraId="6775DC81" w14:textId="77777777" w:rsidR="00171CF0" w:rsidRPr="00171CF0" w:rsidRDefault="00171CF0" w:rsidP="00171CF0">
                    <w:pPr>
                      <w:pStyle w:val="berschrift1"/>
                      <w:spacing w:before="0"/>
                      <w:rPr>
                        <w:sz w:val="18"/>
                        <w:szCs w:val="18"/>
                      </w:rPr>
                    </w:pPr>
                    <w:r w:rsidRPr="00171CF0">
                      <w:rPr>
                        <w:sz w:val="18"/>
                        <w:szCs w:val="18"/>
                      </w:rPr>
                      <w:t xml:space="preserve">WIENER PFADFINDER UND PFADFINDERINNEN </w:t>
                    </w:r>
                  </w:p>
                  <w:p w14:paraId="2F992C29" w14:textId="77777777" w:rsidR="00171CF0" w:rsidRPr="007B4912" w:rsidRDefault="00171CF0" w:rsidP="00171CF0">
                    <w:pPr>
                      <w:pStyle w:val="Kopfzeile"/>
                      <w:spacing w:line="240" w:lineRule="exact"/>
                      <w:rPr>
                        <w:rFonts w:cs="Kumbh Sans"/>
                        <w:spacing w:val="1"/>
                        <w:sz w:val="16"/>
                        <w:szCs w:val="16"/>
                      </w:rPr>
                    </w:pPr>
                    <w:r>
                      <w:rPr>
                        <w:rFonts w:cs="Kumbh Sans"/>
                        <w:spacing w:val="1"/>
                        <w:sz w:val="16"/>
                        <w:szCs w:val="16"/>
                      </w:rPr>
                      <w:t>A-116</w:t>
                    </w:r>
                    <w:r w:rsidRPr="007B4912">
                      <w:rPr>
                        <w:rFonts w:cs="Kumbh Sans"/>
                        <w:spacing w:val="1"/>
                        <w:sz w:val="16"/>
                        <w:szCs w:val="16"/>
                      </w:rPr>
                      <w:t xml:space="preserve">0 Wien, </w:t>
                    </w:r>
                    <w:r>
                      <w:rPr>
                        <w:rFonts w:cs="Kumbh Sans"/>
                        <w:spacing w:val="1"/>
                        <w:sz w:val="16"/>
                        <w:szCs w:val="16"/>
                      </w:rPr>
                      <w:t>Hasnerstraße 41</w:t>
                    </w:r>
                  </w:p>
                  <w:p w14:paraId="223FFEEF" w14:textId="77777777" w:rsidR="004345E5" w:rsidRDefault="00171CF0" w:rsidP="00171CF0">
                    <w:pPr>
                      <w:pStyle w:val="Kopfzeile"/>
                      <w:spacing w:line="240" w:lineRule="exact"/>
                      <w:rPr>
                        <w:rFonts w:cs="Kumbh Sans"/>
                        <w:spacing w:val="1"/>
                        <w:sz w:val="16"/>
                        <w:szCs w:val="16"/>
                      </w:rPr>
                    </w:pPr>
                    <w:r>
                      <w:rPr>
                        <w:rFonts w:cs="Kumbh Sans"/>
                        <w:spacing w:val="1"/>
                        <w:sz w:val="16"/>
                        <w:szCs w:val="16"/>
                      </w:rPr>
                      <w:t>Telefon</w:t>
                    </w:r>
                    <w:r w:rsidR="004345E5">
                      <w:rPr>
                        <w:rFonts w:cs="Kumbh Sans"/>
                        <w:spacing w:val="1"/>
                        <w:sz w:val="16"/>
                        <w:szCs w:val="16"/>
                      </w:rPr>
                      <w:t>:</w:t>
                    </w:r>
                    <w:r>
                      <w:rPr>
                        <w:rFonts w:cs="Kumbh Sans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="004345E5">
                      <w:rPr>
                        <w:rFonts w:cs="Kumbh Sans"/>
                        <w:spacing w:val="1"/>
                        <w:sz w:val="16"/>
                        <w:szCs w:val="16"/>
                      </w:rPr>
                      <w:t xml:space="preserve">+43 </w:t>
                    </w:r>
                    <w:r w:rsidRPr="007B4912">
                      <w:rPr>
                        <w:rFonts w:cs="Kumbh Sans"/>
                        <w:spacing w:val="1"/>
                        <w:sz w:val="16"/>
                        <w:szCs w:val="16"/>
                      </w:rPr>
                      <w:t xml:space="preserve">1 </w:t>
                    </w:r>
                    <w:r>
                      <w:rPr>
                        <w:rFonts w:cs="Kumbh Sans"/>
                        <w:spacing w:val="1"/>
                        <w:sz w:val="16"/>
                        <w:szCs w:val="16"/>
                      </w:rPr>
                      <w:t>495 23 15</w:t>
                    </w:r>
                    <w:r w:rsidRPr="007B4912">
                      <w:rPr>
                        <w:rFonts w:cs="Kumbh Sans"/>
                        <w:spacing w:val="1"/>
                        <w:sz w:val="16"/>
                        <w:szCs w:val="16"/>
                      </w:rPr>
                      <w:t xml:space="preserve">, </w:t>
                    </w:r>
                  </w:p>
                  <w:p w14:paraId="0C23C8BB" w14:textId="77777777" w:rsidR="00171CF0" w:rsidRDefault="004345E5" w:rsidP="00171CF0">
                    <w:pPr>
                      <w:pStyle w:val="Kopfzeile"/>
                      <w:spacing w:line="240" w:lineRule="exact"/>
                      <w:rPr>
                        <w:rFonts w:cs="Kumbh Sans"/>
                        <w:spacing w:val="1"/>
                        <w:sz w:val="16"/>
                        <w:szCs w:val="16"/>
                      </w:rPr>
                    </w:pPr>
                    <w:r>
                      <w:rPr>
                        <w:rFonts w:cs="Kumbh Sans"/>
                        <w:spacing w:val="1"/>
                        <w:sz w:val="16"/>
                        <w:szCs w:val="16"/>
                      </w:rPr>
                      <w:t xml:space="preserve">E-Mail: </w:t>
                    </w:r>
                    <w:r w:rsidR="00171CF0">
                      <w:rPr>
                        <w:rFonts w:cs="Kumbh Sans"/>
                        <w:spacing w:val="1"/>
                        <w:sz w:val="16"/>
                        <w:szCs w:val="16"/>
                      </w:rPr>
                      <w:t>office</w:t>
                    </w:r>
                    <w:r w:rsidR="00171CF0" w:rsidRPr="007B4912">
                      <w:rPr>
                        <w:rFonts w:cs="Kumbh Sans"/>
                        <w:spacing w:val="1"/>
                        <w:sz w:val="16"/>
                        <w:szCs w:val="16"/>
                      </w:rPr>
                      <w:t>@</w:t>
                    </w:r>
                    <w:r w:rsidR="00171CF0">
                      <w:rPr>
                        <w:rFonts w:cs="Kumbh Sans"/>
                        <w:spacing w:val="1"/>
                        <w:sz w:val="16"/>
                        <w:szCs w:val="16"/>
                      </w:rPr>
                      <w:t>wpp</w:t>
                    </w:r>
                    <w:r w:rsidR="00171CF0" w:rsidRPr="007B4912">
                      <w:rPr>
                        <w:rFonts w:cs="Kumbh Sans"/>
                        <w:spacing w:val="1"/>
                        <w:sz w:val="16"/>
                        <w:szCs w:val="16"/>
                      </w:rPr>
                      <w:t>.at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F1469" w14:textId="77777777" w:rsidR="00752D4A" w:rsidRDefault="00752D4A" w:rsidP="00171CF0">
      <w:pPr>
        <w:spacing w:after="0" w:line="240" w:lineRule="auto"/>
      </w:pPr>
      <w:r>
        <w:separator/>
      </w:r>
    </w:p>
  </w:footnote>
  <w:footnote w:type="continuationSeparator" w:id="0">
    <w:p w14:paraId="08620172" w14:textId="77777777" w:rsidR="00752D4A" w:rsidRDefault="00752D4A" w:rsidP="00171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63D8" w14:textId="41623D17" w:rsidR="00171CF0" w:rsidRDefault="00EA2503" w:rsidP="00171CF0">
    <w:pPr>
      <w:pStyle w:val="Kopfzeile"/>
      <w:jc w:val="right"/>
    </w:pPr>
    <w:r>
      <w:rPr>
        <w:noProof/>
      </w:rPr>
      <w:drawing>
        <wp:inline distT="0" distB="0" distL="0" distR="0" wp14:anchorId="13AEF28A" wp14:editId="0E933B9A">
          <wp:extent cx="2609850" cy="723900"/>
          <wp:effectExtent l="0" t="0" r="0" b="0"/>
          <wp:docPr id="81250284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03"/>
    <w:rsid w:val="00147707"/>
    <w:rsid w:val="00171CF0"/>
    <w:rsid w:val="001804F3"/>
    <w:rsid w:val="001B5EC2"/>
    <w:rsid w:val="003464C1"/>
    <w:rsid w:val="003C43DD"/>
    <w:rsid w:val="003F7688"/>
    <w:rsid w:val="004345E5"/>
    <w:rsid w:val="00452B1F"/>
    <w:rsid w:val="00460E4D"/>
    <w:rsid w:val="004803B5"/>
    <w:rsid w:val="004B37E4"/>
    <w:rsid w:val="004B5648"/>
    <w:rsid w:val="00531130"/>
    <w:rsid w:val="00752D4A"/>
    <w:rsid w:val="007667BC"/>
    <w:rsid w:val="007670A1"/>
    <w:rsid w:val="008F01A8"/>
    <w:rsid w:val="00B27360"/>
    <w:rsid w:val="00B409D2"/>
    <w:rsid w:val="00B810B3"/>
    <w:rsid w:val="00BC1D31"/>
    <w:rsid w:val="00D07969"/>
    <w:rsid w:val="00D141DA"/>
    <w:rsid w:val="00D52238"/>
    <w:rsid w:val="00D878D3"/>
    <w:rsid w:val="00EA2503"/>
    <w:rsid w:val="00F149DC"/>
    <w:rsid w:val="00F332BB"/>
    <w:rsid w:val="00F33F10"/>
    <w:rsid w:val="00FB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FC7D1"/>
  <w15:chartTrackingRefBased/>
  <w15:docId w15:val="{09BD40A8-8234-4E39-B07D-15AE89E0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umbh Sans" w:eastAsiaTheme="minorHAnsi" w:hAnsi="Kumbh Sans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7688"/>
    <w:rPr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71CF0"/>
    <w:pPr>
      <w:keepNext/>
      <w:keepLines/>
      <w:spacing w:before="240" w:after="0"/>
      <w:outlineLvl w:val="0"/>
    </w:pPr>
    <w:rPr>
      <w:rFonts w:eastAsiaTheme="majorEastAsia" w:cstheme="majorBidi"/>
      <w:b/>
      <w:color w:val="9D2632"/>
      <w:sz w:val="32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71CF0"/>
    <w:pPr>
      <w:keepNext/>
      <w:keepLines/>
      <w:spacing w:before="40" w:after="0"/>
      <w:outlineLvl w:val="1"/>
    </w:pPr>
    <w:rPr>
      <w:rFonts w:eastAsiaTheme="majorEastAsia" w:cstheme="majorBidi"/>
      <w:b/>
      <w:color w:val="4D4F5A"/>
      <w:sz w:val="26"/>
      <w:szCs w:val="2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1CF0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171CF0"/>
  </w:style>
  <w:style w:type="paragraph" w:styleId="Fuzeile">
    <w:name w:val="footer"/>
    <w:basedOn w:val="Standard"/>
    <w:link w:val="FuzeileZchn"/>
    <w:uiPriority w:val="99"/>
    <w:unhideWhenUsed/>
    <w:rsid w:val="00171CF0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171CF0"/>
  </w:style>
  <w:style w:type="character" w:customStyle="1" w:styleId="berschrift1Zchn">
    <w:name w:val="Überschrift 1 Zchn"/>
    <w:basedOn w:val="Absatz-Standardschriftart"/>
    <w:link w:val="berschrift1"/>
    <w:uiPriority w:val="9"/>
    <w:rsid w:val="00171CF0"/>
    <w:rPr>
      <w:rFonts w:ascii="Kumbh Sans" w:eastAsiaTheme="majorEastAsia" w:hAnsi="Kumbh Sans" w:cstheme="majorBidi"/>
      <w:b/>
      <w:color w:val="9D26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71CF0"/>
    <w:rPr>
      <w:rFonts w:ascii="Kumbh Sans" w:eastAsiaTheme="majorEastAsia" w:hAnsi="Kumbh Sans" w:cstheme="majorBidi"/>
      <w:b/>
      <w:color w:val="4D4F5A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70A1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7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-35391.ZGF\Documents\Benutzerdefinierte%20Office-Vorlagen\Briefpapier_Landesverband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5940a7-61e3-4a27-8c67-c0881dd767f5">
      <Terms xmlns="http://schemas.microsoft.com/office/infopath/2007/PartnerControls"/>
    </lcf76f155ced4ddcb4097134ff3c332f>
    <TaxCatchAll xmlns="999b8d7a-1ab3-47c9-b47c-ce71e74e6f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08EF057D74EF4D9004FE0F29549106" ma:contentTypeVersion="15" ma:contentTypeDescription="Ein neues Dokument erstellen." ma:contentTypeScope="" ma:versionID="6f7f3458d1f53233607f021365349b49">
  <xsd:schema xmlns:xsd="http://www.w3.org/2001/XMLSchema" xmlns:xs="http://www.w3.org/2001/XMLSchema" xmlns:p="http://schemas.microsoft.com/office/2006/metadata/properties" xmlns:ns2="b75940a7-61e3-4a27-8c67-c0881dd767f5" xmlns:ns3="999b8d7a-1ab3-47c9-b47c-ce71e74e6f3d" targetNamespace="http://schemas.microsoft.com/office/2006/metadata/properties" ma:root="true" ma:fieldsID="3dd498c25f52e06efdb542ced67b2d79" ns2:_="" ns3:_="">
    <xsd:import namespace="b75940a7-61e3-4a27-8c67-c0881dd767f5"/>
    <xsd:import namespace="999b8d7a-1ab3-47c9-b47c-ce71e74e6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940a7-61e3-4a27-8c67-c0881dd76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292cc91-5bc0-4470-8972-5a84470dd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b8d7a-1ab3-47c9-b47c-ce71e74e6f3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6da1047-6ca6-4a2a-a437-3fe8b4f29dc4}" ma:internalName="TaxCatchAll" ma:showField="CatchAllData" ma:web="999b8d7a-1ab3-47c9-b47c-ce71e74e6f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025937-C3ED-4515-9BF5-D3F42B9F8F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53ACA5-8412-4898-830C-2DACD045A5EC}">
  <ds:schemaRefs>
    <ds:schemaRef ds:uri="http://schemas.microsoft.com/office/2006/metadata/properties"/>
    <ds:schemaRef ds:uri="http://schemas.microsoft.com/office/infopath/2007/PartnerControls"/>
    <ds:schemaRef ds:uri="b75940a7-61e3-4a27-8c67-c0881dd767f5"/>
    <ds:schemaRef ds:uri="999b8d7a-1ab3-47c9-b47c-ce71e74e6f3d"/>
  </ds:schemaRefs>
</ds:datastoreItem>
</file>

<file path=customXml/itemProps3.xml><?xml version="1.0" encoding="utf-8"?>
<ds:datastoreItem xmlns:ds="http://schemas.openxmlformats.org/officeDocument/2006/customXml" ds:itemID="{6D102DEF-1BBD-40CA-BE05-1326D214A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5940a7-61e3-4a27-8c67-c0881dd767f5"/>
    <ds:schemaRef ds:uri="999b8d7a-1ab3-47c9-b47c-ce71e74e6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Briefpapier_Landesverband.dotx</Template>
  <TotalTime>0</TotalTime>
  <Pages>1</Pages>
  <Words>56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Pfadfinder und Pfadfinderinenn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Langer</dc:creator>
  <cp:keywords/>
  <dc:description/>
  <cp:lastModifiedBy>Maximilian Mörth</cp:lastModifiedBy>
  <cp:revision>4</cp:revision>
  <cp:lastPrinted>2024-01-02T14:39:00Z</cp:lastPrinted>
  <dcterms:created xsi:type="dcterms:W3CDTF">2026-07-06T09:16:00Z</dcterms:created>
  <dcterms:modified xsi:type="dcterms:W3CDTF">2026-08-08T20:37:00Z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0x0101002508EF057D74EF4D9004FE0F29549106</vt:lpwstr>
  </property>
</Properties>
</file>